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B142" w14:textId="4082283B" w:rsidR="00923EB6" w:rsidRDefault="00513BBF" w:rsidP="00244EAA">
      <w:pPr>
        <w:spacing w:before="120"/>
        <w:ind w:firstLine="227"/>
        <w:jc w:val="left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Załącznik do Ogłoszenia</w:t>
      </w:r>
    </w:p>
    <w:p w14:paraId="4AFD03FF" w14:textId="77777777" w:rsidR="00923EB6" w:rsidRDefault="00513BBF">
      <w:pPr>
        <w:spacing w:before="120" w:after="120"/>
        <w:ind w:firstLine="227"/>
      </w:pPr>
      <w:r>
        <w:rPr>
          <w:b/>
          <w:color w:val="000000"/>
        </w:rPr>
        <w:t>Formularz konsultacji projektu uchwały w sprawie przyjęcia „Programu współpracy Gminy Wołomin z organizacjami pozarządowymi oraz podmiotami, o których mowa w art. 3 ust. 3 ustawy z dnia 24 kwietnia 2003 roku o działalności pożytku publicznego i o wolontariacie na 2027 rok”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3"/>
        <w:gridCol w:w="2846"/>
        <w:gridCol w:w="2831"/>
        <w:gridCol w:w="1850"/>
      </w:tblGrid>
      <w:tr w:rsidR="00923EB6" w14:paraId="4C478BE1" w14:textId="77777777">
        <w:tblPrEx>
          <w:tblCellMar>
            <w:top w:w="0" w:type="dxa"/>
            <w:bottom w:w="0" w:type="dxa"/>
          </w:tblCellMar>
        </w:tblPrEx>
        <w:tc>
          <w:tcPr>
            <w:tcW w:w="23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678F315D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Podmiot zgłaszający propozycje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7B65B3EB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Kontaktowy adres poczty elektronicznej podmiotu zgłaszającego uwagi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07B4373C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Imię i nazwisko osoby do kontaktu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27B7ABD3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Data wypełnienia</w:t>
            </w:r>
          </w:p>
        </w:tc>
      </w:tr>
      <w:tr w:rsidR="00923EB6" w14:paraId="0B2A0DF1" w14:textId="77777777">
        <w:tblPrEx>
          <w:tblCellMar>
            <w:top w:w="0" w:type="dxa"/>
            <w:bottom w:w="0" w:type="dxa"/>
          </w:tblCellMar>
        </w:tblPrEx>
        <w:tc>
          <w:tcPr>
            <w:tcW w:w="23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FCE027D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D4267C0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79311C9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01E081D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</w:tbl>
    <w:p w14:paraId="67657C03" w14:textId="77777777" w:rsidR="00923EB6" w:rsidRDefault="00513BBF">
      <w:pPr>
        <w:spacing w:before="120" w:after="120"/>
        <w:ind w:firstLine="227"/>
      </w:pPr>
      <w:r>
        <w:rPr>
          <w:b/>
          <w:color w:val="000000"/>
        </w:rPr>
        <w:t xml:space="preserve"> Uwagi o charakterze szczegółowym </w:t>
      </w:r>
      <w:r>
        <w:rPr>
          <w:color w:val="000000"/>
        </w:rPr>
        <w:t>(należy</w:t>
      </w:r>
      <w:r>
        <w:rPr>
          <w:color w:val="000000"/>
        </w:rPr>
        <w:t xml:space="preserve"> wskazać konkretny istniejący zapis w Projekcie,</w:t>
      </w:r>
      <w:r>
        <w:rPr>
          <w:color w:val="000000"/>
        </w:rPr>
        <w:br/>
      </w:r>
      <w:r>
        <w:rPr>
          <w:color w:val="000000"/>
        </w:rPr>
        <w:t xml:space="preserve"> w kolejnych rubrykach podać proponowaną zmienioną treść tego zapisu oraz uzasadnienie)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3036"/>
        <w:gridCol w:w="2861"/>
        <w:gridCol w:w="3285"/>
      </w:tblGrid>
      <w:tr w:rsidR="00923EB6" w14:paraId="5CC901FB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3B537866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0C3EBDD2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Aktualny zapis w Projekcie Programu: Rozdz... §..., ust... pkt...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5E04CFD1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Sugerowana zmiana (proszę podać konkretny sugerowany zapis tego punktu 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79A57D68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Uzasadnienie</w:t>
            </w:r>
          </w:p>
        </w:tc>
      </w:tr>
      <w:tr w:rsidR="00923EB6" w14:paraId="00973FCE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65DD61F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8EC383A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9360887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8F1D578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  <w:tr w:rsidR="00923EB6" w14:paraId="65C8D257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57761D5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FF0F15D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9683894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E4F5DA9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  <w:tr w:rsidR="00923EB6" w14:paraId="4EACCA5E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43A4B6A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B6C0C5B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B22D9A5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3047FEF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</w:tbl>
    <w:p w14:paraId="55DC4A1E" w14:textId="77777777" w:rsidR="00923EB6" w:rsidRDefault="00513BBF">
      <w:pPr>
        <w:spacing w:before="120" w:after="120"/>
        <w:ind w:firstLine="227"/>
      </w:pPr>
      <w:r>
        <w:rPr>
          <w:b/>
          <w:color w:val="000000"/>
        </w:rPr>
        <w:t xml:space="preserve">Uwagi o charakterze ogólnym </w:t>
      </w:r>
      <w:r>
        <w:rPr>
          <w:color w:val="000000"/>
        </w:rPr>
        <w:t xml:space="preserve">(jeżeli w treści Projektu brakuje jakiegoś zapisu lub treść wymaga wyjaśnienia, należy wpisać uwagi i podać sugerowane zmiany w Projekcie oraz </w:t>
      </w:r>
      <w:r>
        <w:rPr>
          <w:color w:val="000000"/>
        </w:rPr>
        <w:t>uzasadnienie)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2700"/>
        <w:gridCol w:w="3197"/>
        <w:gridCol w:w="3285"/>
      </w:tblGrid>
      <w:tr w:rsidR="00923EB6" w14:paraId="6B8E370C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7F145628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4A3A4700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Uwagi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38C29840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Sugerowana zmiana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1C57B382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Uzasadnienie</w:t>
            </w:r>
          </w:p>
        </w:tc>
      </w:tr>
      <w:tr w:rsidR="00923EB6" w14:paraId="2AFC910A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9E2C9BC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C620D3D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8A28BC3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ED8B74C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  <w:tr w:rsidR="00923EB6" w14:paraId="0FD9726D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654E97A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28DB3AD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132E331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842A5A4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  <w:tr w:rsidR="00923EB6" w14:paraId="0550BA16" w14:textId="77777777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4077E04" w14:textId="77777777" w:rsidR="00923EB6" w:rsidRDefault="00513BBF">
            <w:pPr>
              <w:jc w:val="left"/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E7A1EB1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DF851D4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A681092" w14:textId="77777777" w:rsidR="00923EB6" w:rsidRDefault="00923EB6">
            <w:pPr>
              <w:jc w:val="left"/>
              <w:rPr>
                <w:color w:val="000000"/>
                <w:szCs w:val="24"/>
              </w:rPr>
            </w:pPr>
          </w:p>
        </w:tc>
      </w:tr>
    </w:tbl>
    <w:p w14:paraId="04FF9A04" w14:textId="77777777" w:rsidR="00923EB6" w:rsidRDefault="00513BBF">
      <w:pPr>
        <w:spacing w:before="120"/>
        <w:ind w:firstLine="227"/>
      </w:pPr>
      <w:r>
        <w:rPr>
          <w:color w:val="000000"/>
        </w:rPr>
        <w:t>Prosimy o dostarczenie  wypełnionego formularza w nieprzekraczalnym terminie</w:t>
      </w:r>
      <w:r>
        <w:rPr>
          <w:b/>
          <w:color w:val="000000"/>
        </w:rPr>
        <w:t xml:space="preserve"> do dnia 27 września  2026 r. wyłącznie na adres poczty elektronicznej: wps@wolomin.org.pl.</w:t>
      </w:r>
    </w:p>
    <w:p w14:paraId="5CC42B85" w14:textId="77777777" w:rsidR="00923EB6" w:rsidRDefault="00513BBF">
      <w:pPr>
        <w:keepLines/>
        <w:spacing w:after="120"/>
      </w:pPr>
      <w:r>
        <w:rPr>
          <w:color w:val="000000"/>
        </w:rPr>
        <w:t>Dodatkowe informacje można uzyskać w Wydziale Polityki Społecznej Urzędu Miejskiego w Wołominie przy ul. Ogrodowej 4 (pokój 210), lub pod numerem telefonu: 22 763 30 76 oraz pod adresem e-mail: wps@wolomin.org.pl. </w:t>
      </w:r>
    </w:p>
    <w:p w14:paraId="6CC683A0" w14:textId="77777777" w:rsidR="00923EB6" w:rsidRDefault="00923EB6">
      <w:pPr>
        <w:spacing w:before="120" w:after="120"/>
      </w:pPr>
    </w:p>
    <w:sectPr w:rsidR="00923EB6">
      <w:headerReference w:type="default" r:id="rId6"/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C6BF" w14:textId="77777777" w:rsidR="00513BBF" w:rsidRDefault="00513BBF">
      <w:r>
        <w:separator/>
      </w:r>
    </w:p>
  </w:endnote>
  <w:endnote w:type="continuationSeparator" w:id="0">
    <w:p w14:paraId="0F935AD0" w14:textId="77777777" w:rsidR="00513BBF" w:rsidRDefault="0051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577"/>
      <w:gridCol w:w="3289"/>
    </w:tblGrid>
    <w:tr w:rsidR="0012347B" w14:paraId="2758E5C3" w14:textId="77777777">
      <w:tblPrEx>
        <w:tblCellMar>
          <w:top w:w="0" w:type="dxa"/>
          <w:bottom w:w="0" w:type="dxa"/>
        </w:tblCellMar>
      </w:tblPrEx>
      <w:tc>
        <w:tcPr>
          <w:tcW w:w="6577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60E2A5C0" w14:textId="77777777" w:rsidR="00513BBF" w:rsidRDefault="00513BBF">
          <w:pPr>
            <w:jc w:val="left"/>
          </w:pPr>
          <w:r>
            <w:rPr>
              <w:sz w:val="18"/>
              <w:szCs w:val="24"/>
            </w:rPr>
            <w:t>Id: B79529BA-3B16-48A9-9094-C04E0ED56570. Przyjęty</w:t>
          </w:r>
        </w:p>
      </w:tc>
      <w:tc>
        <w:tcPr>
          <w:tcW w:w="3289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71FD8EB7" w14:textId="77777777" w:rsidR="00513BBF" w:rsidRDefault="00513BBF">
          <w:pPr>
            <w:jc w:val="right"/>
          </w:pPr>
          <w:r>
            <w:rPr>
              <w:sz w:val="18"/>
              <w:szCs w:val="24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873373E" w14:textId="77777777" w:rsidR="00513BBF" w:rsidRDefault="00513BB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8845" w14:textId="77777777" w:rsidR="00513BBF" w:rsidRDefault="00513BBF">
      <w:r>
        <w:rPr>
          <w:color w:val="000000"/>
        </w:rPr>
        <w:separator/>
      </w:r>
    </w:p>
  </w:footnote>
  <w:footnote w:type="continuationSeparator" w:id="0">
    <w:p w14:paraId="0AA6DA6E" w14:textId="77777777" w:rsidR="00513BBF" w:rsidRDefault="0051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17EB" w14:textId="77777777" w:rsidR="00513BBF" w:rsidRDefault="00513B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23EB6"/>
    <w:rsid w:val="00181A31"/>
    <w:rsid w:val="0018319D"/>
    <w:rsid w:val="00244EAA"/>
    <w:rsid w:val="00513BBF"/>
    <w:rsid w:val="0092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6A99"/>
  <w15:docId w15:val="{8ABFDD7F-B192-405E-B12E-51A5258A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jc w:val="both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listy1">
    <w:name w:val="Bez listy1"/>
    <w:pPr>
      <w:suppressAutoHyphens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sz w:val="22"/>
      <w:szCs w:val="2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sz w:val="22"/>
      <w:szCs w:val="22"/>
    </w:rPr>
  </w:style>
  <w:style w:type="paragraph" w:customStyle="1" w:styleId="Standard">
    <w:name w:val="Standard"/>
    <w:pPr>
      <w:suppressAutoHyphens/>
      <w:overflowPunct/>
      <w:autoSpaceDE/>
    </w:pPr>
    <w:rPr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ogłoszenia przeprowadzenia konsultacji</dc:subject>
  <dc:creator>dorota.samolej</dc:creator>
  <cp:lastModifiedBy>informatyka Wołomin</cp:lastModifiedBy>
  <cp:revision>2</cp:revision>
  <dcterms:created xsi:type="dcterms:W3CDTF">2026-09-10T10:08:00Z</dcterms:created>
  <dcterms:modified xsi:type="dcterms:W3CDTF">2026-09-10T10:08:00Z</dcterms:modified>
</cp:coreProperties>
</file>